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DCE65" w14:textId="77777777" w:rsidR="00303404" w:rsidRDefault="00303404" w:rsidP="00303404">
      <w:pPr>
        <w:pStyle w:val="a7"/>
        <w:jc w:val="both"/>
      </w:pPr>
    </w:p>
    <w:p w14:paraId="4484EEF9" w14:textId="77777777" w:rsidR="005C10B0" w:rsidRPr="005C10B0" w:rsidRDefault="005C10B0" w:rsidP="005C10B0">
      <w:pPr>
        <w:spacing w:after="0"/>
        <w:ind w:firstLine="0"/>
        <w:jc w:val="center"/>
        <w:rPr>
          <w:noProof/>
          <w:sz w:val="20"/>
        </w:rPr>
      </w:pPr>
    </w:p>
    <w:p w14:paraId="3AD0A3E5" w14:textId="1CD3B8A0" w:rsidR="005C10B0" w:rsidRPr="005C10B0" w:rsidRDefault="005C10B0" w:rsidP="005C10B0">
      <w:pPr>
        <w:tabs>
          <w:tab w:val="left" w:pos="4536"/>
          <w:tab w:val="left" w:pos="5670"/>
        </w:tabs>
        <w:spacing w:after="0"/>
        <w:ind w:firstLine="0"/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60288" behindDoc="0" locked="0" layoutInCell="1" allowOverlap="1" wp14:anchorId="28489693" wp14:editId="0C93CAB2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C4F12" w14:textId="77777777" w:rsidR="005C10B0" w:rsidRPr="005C10B0" w:rsidRDefault="005C10B0" w:rsidP="005C10B0">
      <w:pPr>
        <w:spacing w:after="0"/>
        <w:ind w:firstLine="0"/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C10B0" w:rsidRPr="005C10B0" w14:paraId="22D10254" w14:textId="77777777" w:rsidTr="00184B26">
        <w:trPr>
          <w:trHeight w:val="730"/>
        </w:trPr>
        <w:tc>
          <w:tcPr>
            <w:tcW w:w="10065" w:type="dxa"/>
          </w:tcPr>
          <w:p w14:paraId="4BE25F4C" w14:textId="210D00AF" w:rsidR="005C10B0" w:rsidRPr="005C10B0" w:rsidRDefault="00000000" w:rsidP="005C10B0">
            <w:pPr>
              <w:spacing w:after="0"/>
              <w:ind w:firstLine="0"/>
              <w:jc w:val="center"/>
              <w:rPr>
                <w:b/>
                <w:szCs w:val="28"/>
              </w:rPr>
            </w:pPr>
            <w:r>
              <w:rPr>
                <w:noProof/>
              </w:rPr>
              <w:pict w14:anchorId="03C5561B">
                <v:group id="Группа 2" o:spid="_x0000_s1027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5C10B0" w:rsidRPr="005C10B0">
              <w:rPr>
                <w:b/>
                <w:noProof/>
                <w:szCs w:val="28"/>
              </w:rPr>
              <w:t>ТЕРРИТОРИАЛЬНАЯ</w:t>
            </w:r>
            <w:r w:rsidR="00373C8D">
              <w:rPr>
                <w:b/>
                <w:szCs w:val="28"/>
              </w:rPr>
              <w:t xml:space="preserve"> ИЗБИРАТЕЛЬНАЯ </w:t>
            </w:r>
            <w:r w:rsidR="005C10B0" w:rsidRPr="005C10B0">
              <w:rPr>
                <w:b/>
                <w:szCs w:val="28"/>
              </w:rPr>
              <w:t>КОМИССИЯ</w:t>
            </w:r>
          </w:p>
          <w:p w14:paraId="466EC6E4" w14:textId="4EE2F75F" w:rsidR="005C10B0" w:rsidRPr="005C10B0" w:rsidRDefault="00373C8D" w:rsidP="005C10B0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ГОРОДА КАМЕНСК-ШАХТИНСКИЙ </w:t>
            </w:r>
            <w:r w:rsidR="005C10B0" w:rsidRPr="005C10B0">
              <w:rPr>
                <w:b/>
                <w:szCs w:val="28"/>
              </w:rPr>
              <w:t>РОСТОВСКОЙ  ОБЛАСТИ</w:t>
            </w:r>
          </w:p>
        </w:tc>
      </w:tr>
    </w:tbl>
    <w:p w14:paraId="475320C4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rPr>
          <w:b/>
          <w:bCs/>
          <w:color w:val="323232"/>
          <w:sz w:val="16"/>
          <w:szCs w:val="16"/>
        </w:rPr>
      </w:pPr>
    </w:p>
    <w:p w14:paraId="30A6CB88" w14:textId="77777777" w:rsidR="00F50AB9" w:rsidRDefault="00F50AB9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</w:p>
    <w:p w14:paraId="09DAF42E" w14:textId="77777777" w:rsidR="00F50AB9" w:rsidRDefault="00F50AB9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</w:p>
    <w:p w14:paraId="5B1CC748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2FD63F09" w14:textId="77777777" w:rsidR="00F50AB9" w:rsidRDefault="00F50AB9" w:rsidP="005C10B0">
      <w:pPr>
        <w:spacing w:after="0"/>
        <w:ind w:firstLine="0"/>
        <w:rPr>
          <w:bCs/>
          <w:szCs w:val="28"/>
        </w:rPr>
      </w:pPr>
    </w:p>
    <w:p w14:paraId="7A160B51" w14:textId="77F30C1C" w:rsidR="005C10B0" w:rsidRPr="005C10B0" w:rsidRDefault="002C3096" w:rsidP="005C10B0">
      <w:pPr>
        <w:spacing w:after="0"/>
        <w:ind w:firstLine="0"/>
        <w:rPr>
          <w:bCs/>
          <w:szCs w:val="28"/>
        </w:rPr>
      </w:pPr>
      <w:r>
        <w:rPr>
          <w:bCs/>
          <w:szCs w:val="28"/>
        </w:rPr>
        <w:t xml:space="preserve"> </w:t>
      </w:r>
      <w:r w:rsidR="00D16A6C">
        <w:rPr>
          <w:bCs/>
          <w:szCs w:val="28"/>
        </w:rPr>
        <w:t>28</w:t>
      </w:r>
      <w:r w:rsidR="005C10B0" w:rsidRPr="005C10B0">
        <w:rPr>
          <w:bCs/>
          <w:szCs w:val="28"/>
        </w:rPr>
        <w:t xml:space="preserve"> </w:t>
      </w:r>
      <w:r w:rsidR="00D16A6C">
        <w:rPr>
          <w:bCs/>
          <w:szCs w:val="28"/>
        </w:rPr>
        <w:t>августа</w:t>
      </w:r>
      <w:r>
        <w:rPr>
          <w:bCs/>
          <w:szCs w:val="28"/>
        </w:rPr>
        <w:t xml:space="preserve"> 2025</w:t>
      </w:r>
      <w:r w:rsidR="005C10B0" w:rsidRPr="005C10B0">
        <w:rPr>
          <w:bCs/>
          <w:szCs w:val="28"/>
        </w:rPr>
        <w:t xml:space="preserve"> года                                                 </w:t>
      </w:r>
      <w:r>
        <w:rPr>
          <w:bCs/>
          <w:szCs w:val="28"/>
        </w:rPr>
        <w:t xml:space="preserve">                            № 1</w:t>
      </w:r>
      <w:r w:rsidR="00D16A6C">
        <w:rPr>
          <w:bCs/>
          <w:szCs w:val="28"/>
        </w:rPr>
        <w:t>5</w:t>
      </w:r>
      <w:r w:rsidR="00FE389F">
        <w:rPr>
          <w:bCs/>
          <w:szCs w:val="28"/>
        </w:rPr>
        <w:t>2</w:t>
      </w:r>
      <w:r w:rsidR="005C10B0" w:rsidRPr="005C10B0">
        <w:rPr>
          <w:bCs/>
          <w:szCs w:val="28"/>
        </w:rPr>
        <w:t>-</w:t>
      </w:r>
      <w:r w:rsidR="000C32DA">
        <w:rPr>
          <w:bCs/>
          <w:szCs w:val="28"/>
        </w:rPr>
        <w:t>2</w:t>
      </w:r>
    </w:p>
    <w:p w14:paraId="265A0707" w14:textId="77777777" w:rsidR="005C10B0" w:rsidRDefault="005C10B0" w:rsidP="005C10B0">
      <w:pPr>
        <w:spacing w:after="0"/>
        <w:ind w:firstLine="0"/>
        <w:jc w:val="center"/>
        <w:rPr>
          <w:iCs/>
          <w:szCs w:val="28"/>
        </w:rPr>
      </w:pPr>
    </w:p>
    <w:p w14:paraId="3ABD0D6D" w14:textId="015EA12E" w:rsidR="005C10B0" w:rsidRPr="005C10B0" w:rsidRDefault="005C10B0" w:rsidP="005C10B0">
      <w:pPr>
        <w:spacing w:after="0"/>
        <w:ind w:firstLine="0"/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5C3D070" w14:textId="77777777" w:rsidR="00303404" w:rsidRPr="00511C99" w:rsidRDefault="00303404" w:rsidP="00303404">
      <w:pPr>
        <w:pStyle w:val="a7"/>
        <w:rPr>
          <w:sz w:val="28"/>
          <w:szCs w:val="28"/>
        </w:rPr>
      </w:pPr>
    </w:p>
    <w:p w14:paraId="001CDDC4" w14:textId="34A389E0" w:rsidR="00FB736A" w:rsidRPr="00282F19" w:rsidRDefault="00FB736A" w:rsidP="00FB736A">
      <w:pPr>
        <w:ind w:left="1418" w:right="1417" w:firstLine="0"/>
        <w:rPr>
          <w:rFonts w:eastAsia="Calibri"/>
          <w:b/>
          <w:szCs w:val="28"/>
          <w:lang w:eastAsia="en-US"/>
        </w:rPr>
      </w:pPr>
      <w:r w:rsidRPr="00D0544A">
        <w:rPr>
          <w:rFonts w:eastAsia="Calibri"/>
          <w:b/>
          <w:szCs w:val="28"/>
          <w:lang w:eastAsia="en-US"/>
        </w:rPr>
        <w:t xml:space="preserve">О месте и времени передачи членам Территориальной избирательной комиссии города </w:t>
      </w:r>
      <w:r>
        <w:rPr>
          <w:rFonts w:eastAsia="Calibri"/>
          <w:b/>
          <w:szCs w:val="28"/>
          <w:lang w:eastAsia="en-US"/>
        </w:rPr>
        <w:t xml:space="preserve">Каменск-Шахтинский </w:t>
      </w:r>
      <w:r w:rsidRPr="00D0544A">
        <w:rPr>
          <w:rFonts w:eastAsia="Calibri"/>
          <w:b/>
          <w:szCs w:val="28"/>
          <w:lang w:eastAsia="en-US"/>
        </w:rPr>
        <w:t xml:space="preserve">Ростовской области с правом решающего голоса избирательных бюллетеней для голосования на выборах депутатов </w:t>
      </w:r>
      <w:r>
        <w:rPr>
          <w:rFonts w:eastAsia="Calibri"/>
          <w:b/>
          <w:szCs w:val="28"/>
          <w:lang w:eastAsia="en-US"/>
        </w:rPr>
        <w:t>Каменск-Шахтинской</w:t>
      </w:r>
      <w:r w:rsidRPr="00D0544A">
        <w:rPr>
          <w:rFonts w:eastAsia="Calibri"/>
          <w:b/>
          <w:szCs w:val="28"/>
          <w:lang w:eastAsia="en-US"/>
        </w:rPr>
        <w:t xml:space="preserve"> городской Думы восьмого созыва и уничтожения лишних бюллетеней</w:t>
      </w:r>
    </w:p>
    <w:p w14:paraId="47188EE5" w14:textId="77777777"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14:paraId="273FB591" w14:textId="4EE7B9E8" w:rsidR="00FB736A" w:rsidRPr="00282F19" w:rsidRDefault="00FB736A" w:rsidP="00FB736A">
      <w:pPr>
        <w:spacing w:after="0"/>
        <w:ind w:firstLine="567"/>
        <w:rPr>
          <w:kern w:val="28"/>
          <w:szCs w:val="28"/>
        </w:rPr>
      </w:pPr>
      <w:r w:rsidRPr="00D0544A">
        <w:rPr>
          <w:kern w:val="28"/>
          <w:szCs w:val="28"/>
        </w:rPr>
        <w:t xml:space="preserve">В целях организации передачи полиграфической организацией избирательных бюллетеней для голосования на выборах депутата </w:t>
      </w:r>
      <w:r>
        <w:rPr>
          <w:kern w:val="28"/>
          <w:szCs w:val="28"/>
        </w:rPr>
        <w:t>Каменск-Шахтинской</w:t>
      </w:r>
      <w:r w:rsidRPr="00D0544A">
        <w:rPr>
          <w:kern w:val="28"/>
          <w:szCs w:val="28"/>
        </w:rPr>
        <w:t xml:space="preserve"> городской Думы восьмого созыва и уничтожения лишних бюллетеней, руководствуясь пунктом 11 статьи 63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0AA61D6" w14:textId="1A8A9071"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03783061" w14:textId="77777777"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14:paraId="34E4A05A" w14:textId="3B15BAEE" w:rsidR="005B4595" w:rsidRDefault="000C5F73" w:rsidP="00303404">
      <w:pPr>
        <w:spacing w:after="0" w:line="276" w:lineRule="auto"/>
        <w:ind w:firstLine="851"/>
        <w:rPr>
          <w:kern w:val="28"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FB736A" w:rsidRPr="00D0544A">
        <w:rPr>
          <w:kern w:val="28"/>
          <w:szCs w:val="28"/>
        </w:rPr>
        <w:t xml:space="preserve">Определить место и время передачи избирательных бюллетеней для голосования на выборах депутатов </w:t>
      </w:r>
      <w:r w:rsidR="00FB736A">
        <w:rPr>
          <w:kern w:val="28"/>
          <w:szCs w:val="28"/>
        </w:rPr>
        <w:t>Каменск-Шахтинской</w:t>
      </w:r>
      <w:r w:rsidR="00FB736A" w:rsidRPr="00D0544A">
        <w:rPr>
          <w:kern w:val="28"/>
          <w:szCs w:val="28"/>
        </w:rPr>
        <w:t xml:space="preserve"> городской Думы восьмого созыва и уничтожения лишних бюллетеней и уничтожения лишних бюллетеней:</w:t>
      </w:r>
    </w:p>
    <w:p w14:paraId="17D3B2AA" w14:textId="3856924C" w:rsidR="00FB736A" w:rsidRPr="00D0544A" w:rsidRDefault="00FB736A" w:rsidP="00FB736A">
      <w:pPr>
        <w:suppressAutoHyphens/>
        <w:autoSpaceDE w:val="0"/>
        <w:autoSpaceDN w:val="0"/>
        <w:adjustRightInd w:val="0"/>
        <w:spacing w:line="288" w:lineRule="auto"/>
        <w:jc w:val="center"/>
        <w:rPr>
          <w:kern w:val="28"/>
          <w:szCs w:val="28"/>
        </w:rPr>
      </w:pPr>
      <w:r w:rsidRPr="00D0544A">
        <w:rPr>
          <w:kern w:val="28"/>
          <w:szCs w:val="28"/>
        </w:rPr>
        <w:t>0</w:t>
      </w:r>
      <w:r w:rsidR="004D30D1">
        <w:rPr>
          <w:kern w:val="28"/>
          <w:szCs w:val="28"/>
        </w:rPr>
        <w:t>5</w:t>
      </w:r>
      <w:r w:rsidRPr="00D0544A">
        <w:rPr>
          <w:kern w:val="28"/>
          <w:szCs w:val="28"/>
        </w:rPr>
        <w:t xml:space="preserve"> сентября 2025 года в 1</w:t>
      </w:r>
      <w:r w:rsidR="00317FBA">
        <w:rPr>
          <w:kern w:val="28"/>
          <w:szCs w:val="28"/>
        </w:rPr>
        <w:t>3</w:t>
      </w:r>
      <w:r w:rsidRPr="00D0544A">
        <w:rPr>
          <w:kern w:val="28"/>
          <w:szCs w:val="28"/>
        </w:rPr>
        <w:t xml:space="preserve"> часов 00 минут,</w:t>
      </w:r>
    </w:p>
    <w:p w14:paraId="2F79E386" w14:textId="55533CC1" w:rsidR="00FB736A" w:rsidRPr="00D0544A" w:rsidRDefault="00FB736A" w:rsidP="00FB736A">
      <w:pPr>
        <w:suppressAutoHyphens/>
        <w:autoSpaceDE w:val="0"/>
        <w:autoSpaceDN w:val="0"/>
        <w:adjustRightInd w:val="0"/>
        <w:spacing w:line="288" w:lineRule="auto"/>
        <w:jc w:val="center"/>
        <w:rPr>
          <w:kern w:val="28"/>
          <w:szCs w:val="28"/>
        </w:rPr>
      </w:pPr>
      <w:r w:rsidRPr="00D0544A">
        <w:rPr>
          <w:kern w:val="28"/>
          <w:szCs w:val="28"/>
        </w:rPr>
        <w:t xml:space="preserve">по адресу: </w:t>
      </w:r>
      <w:r w:rsidR="004D30D1">
        <w:rPr>
          <w:kern w:val="28"/>
          <w:szCs w:val="28"/>
        </w:rPr>
        <w:t>Октябрьский район, р.</w:t>
      </w:r>
      <w:r>
        <w:rPr>
          <w:kern w:val="28"/>
          <w:szCs w:val="28"/>
        </w:rPr>
        <w:t>п</w:t>
      </w:r>
      <w:r w:rsidRPr="00D0544A">
        <w:rPr>
          <w:kern w:val="28"/>
          <w:szCs w:val="28"/>
        </w:rPr>
        <w:t xml:space="preserve">. </w:t>
      </w:r>
      <w:r>
        <w:rPr>
          <w:kern w:val="28"/>
          <w:szCs w:val="28"/>
        </w:rPr>
        <w:t>Каменоломни</w:t>
      </w:r>
      <w:r w:rsidRPr="00D0544A">
        <w:rPr>
          <w:kern w:val="28"/>
          <w:szCs w:val="28"/>
        </w:rPr>
        <w:t xml:space="preserve">, </w:t>
      </w:r>
      <w:r w:rsidR="004D30D1">
        <w:rPr>
          <w:kern w:val="28"/>
          <w:szCs w:val="28"/>
        </w:rPr>
        <w:t>пер</w:t>
      </w:r>
      <w:r w:rsidRPr="00D0544A">
        <w:rPr>
          <w:kern w:val="28"/>
          <w:szCs w:val="28"/>
        </w:rPr>
        <w:t xml:space="preserve">. </w:t>
      </w:r>
      <w:r w:rsidR="004D30D1">
        <w:rPr>
          <w:kern w:val="28"/>
          <w:szCs w:val="28"/>
        </w:rPr>
        <w:t>Советский</w:t>
      </w:r>
      <w:r w:rsidRPr="00D0544A">
        <w:rPr>
          <w:kern w:val="28"/>
          <w:szCs w:val="28"/>
        </w:rPr>
        <w:t xml:space="preserve">, </w:t>
      </w:r>
      <w:r w:rsidR="004D30D1">
        <w:rPr>
          <w:kern w:val="28"/>
          <w:szCs w:val="28"/>
        </w:rPr>
        <w:t>д.14</w:t>
      </w:r>
      <w:r w:rsidRPr="00D0544A">
        <w:rPr>
          <w:kern w:val="28"/>
          <w:szCs w:val="28"/>
        </w:rPr>
        <w:t>.</w:t>
      </w:r>
    </w:p>
    <w:p w14:paraId="0980F5CF" w14:textId="58675E44" w:rsidR="00FB736A" w:rsidRPr="00D0544A" w:rsidRDefault="005B4595" w:rsidP="00FB736A">
      <w:pPr>
        <w:suppressAutoHyphens/>
        <w:autoSpaceDE w:val="0"/>
        <w:autoSpaceDN w:val="0"/>
        <w:adjustRightInd w:val="0"/>
        <w:spacing w:after="0" w:line="288" w:lineRule="auto"/>
        <w:ind w:firstLine="567"/>
        <w:rPr>
          <w:kern w:val="28"/>
          <w:szCs w:val="28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FB736A" w:rsidRPr="00D0544A">
        <w:rPr>
          <w:kern w:val="28"/>
          <w:szCs w:val="28"/>
        </w:rPr>
        <w:t xml:space="preserve">Рабочей группе Территориальной избирательной комиссии  города </w:t>
      </w:r>
      <w:r w:rsidR="00FB736A">
        <w:rPr>
          <w:kern w:val="28"/>
          <w:szCs w:val="28"/>
        </w:rPr>
        <w:t>Каменск-Шахтинский</w:t>
      </w:r>
      <w:r w:rsidR="00FB736A" w:rsidRPr="00D0544A">
        <w:rPr>
          <w:kern w:val="28"/>
          <w:szCs w:val="28"/>
        </w:rPr>
        <w:t xml:space="preserve"> Ростовской области по контролю за изготовлением и передачей избирательных бюллетеней для голосования на выборах депутатов </w:t>
      </w:r>
      <w:r w:rsidR="00FB736A">
        <w:rPr>
          <w:kern w:val="28"/>
          <w:szCs w:val="28"/>
        </w:rPr>
        <w:lastRenderedPageBreak/>
        <w:t>Каменск-Шахтинской</w:t>
      </w:r>
      <w:r w:rsidR="00FB736A" w:rsidRPr="00D0544A">
        <w:rPr>
          <w:kern w:val="28"/>
          <w:szCs w:val="28"/>
        </w:rPr>
        <w:t xml:space="preserve"> городской Думы восьмого созыва, назначенных на 14 сентября 2025 года обеспечить своевременное получение избирательных бюллетеней для голосования на выборах депутатов </w:t>
      </w:r>
      <w:r w:rsidR="00FB736A">
        <w:rPr>
          <w:kern w:val="28"/>
          <w:szCs w:val="28"/>
        </w:rPr>
        <w:t>Каменск-Шахтинской</w:t>
      </w:r>
      <w:r w:rsidR="00FB736A" w:rsidRPr="00D0544A">
        <w:rPr>
          <w:kern w:val="28"/>
          <w:szCs w:val="28"/>
        </w:rPr>
        <w:t xml:space="preserve"> городской Думы восьмого созыва и уничтожение лишних бюллетеней.</w:t>
      </w:r>
    </w:p>
    <w:p w14:paraId="499D58FD" w14:textId="226AFDDA" w:rsidR="00FB736A" w:rsidRPr="00282F19" w:rsidRDefault="00BD7778" w:rsidP="00FB736A">
      <w:pPr>
        <w:suppressAutoHyphens/>
        <w:autoSpaceDE w:val="0"/>
        <w:autoSpaceDN w:val="0"/>
        <w:adjustRightInd w:val="0"/>
        <w:spacing w:after="0" w:line="288" w:lineRule="auto"/>
        <w:ind w:firstLine="567"/>
        <w:rPr>
          <w:szCs w:val="28"/>
        </w:rPr>
      </w:pPr>
      <w:r>
        <w:rPr>
          <w:rFonts w:ascii="Times New Roman CYR" w:hAnsi="Times New Roman CYR"/>
        </w:rPr>
        <w:t xml:space="preserve">3. </w:t>
      </w:r>
      <w:r w:rsidR="00FB736A" w:rsidRPr="00D0544A">
        <w:rPr>
          <w:kern w:val="28"/>
          <w:szCs w:val="28"/>
        </w:rPr>
        <w:t xml:space="preserve">Довести настоящее постановление до сведения уполномоченных представителей избирательных объединений, кандидатов в депутаты </w:t>
      </w:r>
      <w:r w:rsidR="00FB736A">
        <w:rPr>
          <w:kern w:val="28"/>
          <w:szCs w:val="28"/>
        </w:rPr>
        <w:t>Каменск-Шахтинской</w:t>
      </w:r>
      <w:r w:rsidR="00FB736A" w:rsidRPr="00D0544A">
        <w:rPr>
          <w:kern w:val="28"/>
          <w:szCs w:val="28"/>
        </w:rPr>
        <w:t xml:space="preserve"> городской Думы восьмого созыва.</w:t>
      </w:r>
    </w:p>
    <w:p w14:paraId="755F1EDB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5D2FBCA1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14:paraId="1FA41FC5" w14:textId="77777777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14:paraId="37EF78E2" w14:textId="77777777" w:rsidTr="00303404">
              <w:trPr>
                <w:trHeight w:val="780"/>
              </w:trPr>
              <w:tc>
                <w:tcPr>
                  <w:tcW w:w="4111" w:type="dxa"/>
                </w:tcPr>
                <w:p w14:paraId="0B645D1C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454AEE0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5FC58796" w14:textId="77777777"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14:paraId="7B80F6A8" w14:textId="77777777" w:rsidTr="00303404">
              <w:tc>
                <w:tcPr>
                  <w:tcW w:w="4111" w:type="dxa"/>
                </w:tcPr>
                <w:p w14:paraId="78FD4573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75E3455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640A558D" w14:textId="666D6605" w:rsidR="00EF5EF5" w:rsidRPr="00BD7778" w:rsidRDefault="00D16A6C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>
                    <w:t>И.Н. Крайнюкова</w:t>
                  </w:r>
                </w:p>
              </w:tc>
            </w:tr>
          </w:tbl>
          <w:p w14:paraId="1D839593" w14:textId="77777777"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5C0DFCB2" w14:textId="77777777"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14:paraId="36ECD429" w14:textId="77777777" w:rsidTr="004469D9">
        <w:tc>
          <w:tcPr>
            <w:tcW w:w="6062" w:type="dxa"/>
          </w:tcPr>
          <w:p w14:paraId="766379A4" w14:textId="77777777"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613E87CE" w14:textId="77777777"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14:paraId="3693F912" w14:textId="77777777" w:rsidR="00A92350" w:rsidRDefault="00A92350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sectPr w:rsidR="00A92350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DF814" w14:textId="77777777" w:rsidR="00226CFD" w:rsidRDefault="00226CFD" w:rsidP="00A71A08">
      <w:pPr>
        <w:spacing w:after="0"/>
      </w:pPr>
      <w:r>
        <w:separator/>
      </w:r>
    </w:p>
  </w:endnote>
  <w:endnote w:type="continuationSeparator" w:id="0">
    <w:p w14:paraId="21E62633" w14:textId="77777777" w:rsidR="00226CFD" w:rsidRDefault="00226CFD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3C50" w14:textId="77777777"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8ABF0" w14:textId="77777777"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841C" w14:textId="77777777"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D3B21" w14:textId="77777777" w:rsidR="00226CFD" w:rsidRDefault="00226CFD" w:rsidP="00A71A08">
      <w:pPr>
        <w:spacing w:after="0"/>
      </w:pPr>
      <w:r>
        <w:separator/>
      </w:r>
    </w:p>
  </w:footnote>
  <w:footnote w:type="continuationSeparator" w:id="0">
    <w:p w14:paraId="5DBA0607" w14:textId="77777777" w:rsidR="00226CFD" w:rsidRDefault="00226CFD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7080A" w14:textId="77777777"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5897" w14:textId="77777777"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CA264" w14:textId="77777777" w:rsidR="00BD7778" w:rsidRDefault="00BD77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6AA"/>
    <w:rsid w:val="0000059D"/>
    <w:rsid w:val="0001253F"/>
    <w:rsid w:val="000147A9"/>
    <w:rsid w:val="00077224"/>
    <w:rsid w:val="000C32DA"/>
    <w:rsid w:val="000C5F73"/>
    <w:rsid w:val="000D119A"/>
    <w:rsid w:val="000E76CB"/>
    <w:rsid w:val="000F1DF5"/>
    <w:rsid w:val="0010008C"/>
    <w:rsid w:val="00104E5F"/>
    <w:rsid w:val="001347E8"/>
    <w:rsid w:val="00167ABA"/>
    <w:rsid w:val="00190FF0"/>
    <w:rsid w:val="001B7CD1"/>
    <w:rsid w:val="001C63D4"/>
    <w:rsid w:val="001F3900"/>
    <w:rsid w:val="00212FD3"/>
    <w:rsid w:val="00226CFD"/>
    <w:rsid w:val="00233099"/>
    <w:rsid w:val="00287648"/>
    <w:rsid w:val="002955C9"/>
    <w:rsid w:val="002C3096"/>
    <w:rsid w:val="002D0C26"/>
    <w:rsid w:val="002E36E9"/>
    <w:rsid w:val="002F2F9A"/>
    <w:rsid w:val="003010F6"/>
    <w:rsid w:val="00301361"/>
    <w:rsid w:val="00303404"/>
    <w:rsid w:val="00317FBA"/>
    <w:rsid w:val="00363EE3"/>
    <w:rsid w:val="00373C8D"/>
    <w:rsid w:val="00395D0F"/>
    <w:rsid w:val="003B396C"/>
    <w:rsid w:val="003B4238"/>
    <w:rsid w:val="003C3DC7"/>
    <w:rsid w:val="003E008B"/>
    <w:rsid w:val="003F16DC"/>
    <w:rsid w:val="003F3907"/>
    <w:rsid w:val="004212A4"/>
    <w:rsid w:val="004469D9"/>
    <w:rsid w:val="00474DD8"/>
    <w:rsid w:val="004B4BC7"/>
    <w:rsid w:val="004B686A"/>
    <w:rsid w:val="004D30D1"/>
    <w:rsid w:val="004E1D30"/>
    <w:rsid w:val="004F2D98"/>
    <w:rsid w:val="004F6D4E"/>
    <w:rsid w:val="00502167"/>
    <w:rsid w:val="00537444"/>
    <w:rsid w:val="005464D1"/>
    <w:rsid w:val="005849A9"/>
    <w:rsid w:val="005A58E0"/>
    <w:rsid w:val="005B11F7"/>
    <w:rsid w:val="005B2366"/>
    <w:rsid w:val="005B4595"/>
    <w:rsid w:val="005C10B0"/>
    <w:rsid w:val="006004AC"/>
    <w:rsid w:val="006144C8"/>
    <w:rsid w:val="0062125A"/>
    <w:rsid w:val="006245F5"/>
    <w:rsid w:val="006507CB"/>
    <w:rsid w:val="00677DC6"/>
    <w:rsid w:val="00685F55"/>
    <w:rsid w:val="00697F5B"/>
    <w:rsid w:val="006D2E8E"/>
    <w:rsid w:val="006D5C3C"/>
    <w:rsid w:val="006E36E4"/>
    <w:rsid w:val="006F3652"/>
    <w:rsid w:val="00722B4D"/>
    <w:rsid w:val="00744BF3"/>
    <w:rsid w:val="00745517"/>
    <w:rsid w:val="007561CC"/>
    <w:rsid w:val="00766814"/>
    <w:rsid w:val="0078183C"/>
    <w:rsid w:val="007D730C"/>
    <w:rsid w:val="007F38DF"/>
    <w:rsid w:val="007F6D4E"/>
    <w:rsid w:val="007F6DC3"/>
    <w:rsid w:val="00826A79"/>
    <w:rsid w:val="00871E47"/>
    <w:rsid w:val="008764DF"/>
    <w:rsid w:val="00891210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2635E"/>
    <w:rsid w:val="00A54EE6"/>
    <w:rsid w:val="00A71A08"/>
    <w:rsid w:val="00A833DE"/>
    <w:rsid w:val="00A84807"/>
    <w:rsid w:val="00A86DC7"/>
    <w:rsid w:val="00A92350"/>
    <w:rsid w:val="00B12042"/>
    <w:rsid w:val="00B62D07"/>
    <w:rsid w:val="00B64CEA"/>
    <w:rsid w:val="00B94765"/>
    <w:rsid w:val="00B9655A"/>
    <w:rsid w:val="00BC7636"/>
    <w:rsid w:val="00BD04A8"/>
    <w:rsid w:val="00BD7778"/>
    <w:rsid w:val="00BE7005"/>
    <w:rsid w:val="00BF785B"/>
    <w:rsid w:val="00C22D0E"/>
    <w:rsid w:val="00C266AA"/>
    <w:rsid w:val="00C638AE"/>
    <w:rsid w:val="00C85A8D"/>
    <w:rsid w:val="00C97180"/>
    <w:rsid w:val="00CA283F"/>
    <w:rsid w:val="00CB7C81"/>
    <w:rsid w:val="00CC0C88"/>
    <w:rsid w:val="00CE675B"/>
    <w:rsid w:val="00D07A3E"/>
    <w:rsid w:val="00D102CE"/>
    <w:rsid w:val="00D16A6C"/>
    <w:rsid w:val="00D3610F"/>
    <w:rsid w:val="00D377BE"/>
    <w:rsid w:val="00D43C30"/>
    <w:rsid w:val="00DA0FF4"/>
    <w:rsid w:val="00DA612F"/>
    <w:rsid w:val="00DC3322"/>
    <w:rsid w:val="00DF1E41"/>
    <w:rsid w:val="00DF7881"/>
    <w:rsid w:val="00E1553A"/>
    <w:rsid w:val="00E16B40"/>
    <w:rsid w:val="00E21C25"/>
    <w:rsid w:val="00E3085B"/>
    <w:rsid w:val="00E41CB9"/>
    <w:rsid w:val="00E47A65"/>
    <w:rsid w:val="00E57A3F"/>
    <w:rsid w:val="00ED7BF4"/>
    <w:rsid w:val="00EF5EF5"/>
    <w:rsid w:val="00F418C2"/>
    <w:rsid w:val="00F50AB9"/>
    <w:rsid w:val="00F908E5"/>
    <w:rsid w:val="00FB1AAE"/>
    <w:rsid w:val="00FB736A"/>
    <w:rsid w:val="00FB7DCB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6FC0A6F9"/>
  <w15:docId w15:val="{7CDC6610-8155-46B8-BE9F-A1FC784D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FB7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2F378-7FFE-4D48-BBA9-9BED75C65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49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19</cp:revision>
  <cp:lastPrinted>2025-08-28T11:07:00Z</cp:lastPrinted>
  <dcterms:created xsi:type="dcterms:W3CDTF">2023-08-24T13:18:00Z</dcterms:created>
  <dcterms:modified xsi:type="dcterms:W3CDTF">2025-09-02T13:07:00Z</dcterms:modified>
</cp:coreProperties>
</file>