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404" w:rsidRDefault="00303404" w:rsidP="00303404">
      <w:pPr>
        <w:jc w:val="center"/>
        <w:rPr>
          <w:b/>
          <w:sz w:val="16"/>
        </w:rPr>
      </w:pPr>
    </w:p>
    <w:p w:rsidR="00303404" w:rsidRDefault="00303404" w:rsidP="00303404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0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404" w:rsidRDefault="00303404" w:rsidP="00303404">
      <w:pPr>
        <w:jc w:val="center"/>
        <w:rPr>
          <w:b/>
          <w:sz w:val="40"/>
        </w:rPr>
      </w:pPr>
    </w:p>
    <w:p w:rsidR="00303404" w:rsidRDefault="00303404" w:rsidP="00303404">
      <w:pPr>
        <w:pStyle w:val="a7"/>
        <w:jc w:val="both"/>
      </w:pPr>
    </w:p>
    <w:p w:rsidR="00303404" w:rsidRPr="00511C99" w:rsidRDefault="00303404" w:rsidP="00303404">
      <w:pPr>
        <w:pStyle w:val="a7"/>
        <w:rPr>
          <w:sz w:val="28"/>
          <w:szCs w:val="28"/>
        </w:rPr>
      </w:pP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ТЕРРИТОРИАЛЬНАЯ ИЗБИРАТЕЛЬНАЯ КОМИССИЯ</w:t>
      </w: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города Каменск-Шахтинский</w:t>
      </w:r>
    </w:p>
    <w:p w:rsidR="00303404" w:rsidRDefault="00BD7778" w:rsidP="00303404">
      <w:pPr>
        <w:rPr>
          <w:i/>
        </w:rPr>
      </w:pPr>
      <w:r>
        <w:pict>
          <v:line id="_x0000_s1026" style="position:absolute;left:0;text-align:left;z-index:251659264" from="1.35pt,6.6pt" to="505.35pt,6.6pt"/>
        </w:pict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</w:p>
    <w:p w:rsidR="00303404" w:rsidRDefault="00303404" w:rsidP="00303404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303404" w:rsidRPr="00303404" w:rsidRDefault="00303404" w:rsidP="00303404"/>
    <w:p w:rsidR="00303404" w:rsidRPr="000A54B2" w:rsidRDefault="00303404" w:rsidP="00303404">
      <w:pPr>
        <w:rPr>
          <w:bCs/>
          <w:iCs/>
        </w:rPr>
      </w:pPr>
      <w:r>
        <w:rPr>
          <w:bCs/>
          <w:iCs/>
        </w:rPr>
        <w:t xml:space="preserve">14 июня 2023 г.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№ 85</w:t>
      </w:r>
      <w:r w:rsidRPr="000A54B2">
        <w:rPr>
          <w:bCs/>
          <w:iCs/>
        </w:rPr>
        <w:t>-</w:t>
      </w:r>
      <w:r>
        <w:rPr>
          <w:bCs/>
          <w:iCs/>
        </w:rPr>
        <w:t>3</w:t>
      </w:r>
    </w:p>
    <w:p w:rsidR="00303404" w:rsidRDefault="00303404" w:rsidP="00303404">
      <w:pPr>
        <w:rPr>
          <w:bCs/>
          <w:iCs/>
        </w:rPr>
      </w:pPr>
      <w:r>
        <w:rPr>
          <w:bCs/>
          <w:iCs/>
        </w:rPr>
        <w:t xml:space="preserve">                                    </w:t>
      </w:r>
      <w:proofErr w:type="spellStart"/>
      <w:r>
        <w:rPr>
          <w:bCs/>
          <w:iCs/>
        </w:rPr>
        <w:t>г.Каменск</w:t>
      </w:r>
      <w:proofErr w:type="spellEnd"/>
      <w:r>
        <w:rPr>
          <w:bCs/>
          <w:iCs/>
        </w:rPr>
        <w:t>-Шахтинский</w:t>
      </w:r>
    </w:p>
    <w:p w:rsidR="00303404" w:rsidRPr="002E280E" w:rsidRDefault="00303404" w:rsidP="00303404">
      <w:pPr>
        <w:rPr>
          <w:bCs/>
          <w:iCs/>
        </w:rPr>
      </w:pPr>
    </w:p>
    <w:p w:rsidR="00303404" w:rsidRPr="00AF1DE7" w:rsidRDefault="00303404" w:rsidP="009F05B6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зачислении в резерв составов участковых комиссий</w:t>
      </w:r>
      <w:bookmarkStart w:id="0" w:name="_GoBack"/>
      <w:bookmarkEnd w:id="0"/>
    </w:p>
    <w:p w:rsidR="00303404" w:rsidRPr="00AF1DE7" w:rsidRDefault="00303404" w:rsidP="0030340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5B4595" w:rsidRPr="006D5C3C" w:rsidRDefault="005B4595" w:rsidP="00CB7C81">
      <w:pPr>
        <w:spacing w:after="0"/>
        <w:ind w:firstLine="0"/>
        <w:rPr>
          <w:bCs/>
          <w:szCs w:val="28"/>
        </w:rPr>
      </w:pPr>
    </w:p>
    <w:p w:rsidR="00303404" w:rsidRDefault="005B4595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bCs/>
          <w:szCs w:val="28"/>
        </w:rPr>
        <w:t> </w:t>
      </w:r>
      <w:r w:rsidR="00BD7778" w:rsidRPr="00F434AB">
        <w:t>На основании пункта 9 статьи 26, пункта 5</w:t>
      </w:r>
      <w:r w:rsidR="00BD7778" w:rsidRPr="00F434AB">
        <w:rPr>
          <w:vertAlign w:val="superscript"/>
        </w:rPr>
        <w:t>1</w:t>
      </w:r>
      <w:r w:rsidR="00BD7778" w:rsidRPr="00F434AB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</w:t>
      </w:r>
      <w:r w:rsidR="00BD7778">
        <w:t>.8</w:t>
      </w:r>
      <w:r w:rsidR="00BD7778" w:rsidRPr="00F434AB">
        <w:t xml:space="preserve"> </w:t>
      </w:r>
      <w:r w:rsidR="00BD7778">
        <w:t>М</w:t>
      </w:r>
      <w:r w:rsidR="00BD7778" w:rsidRPr="00123365">
        <w:t>етодически</w:t>
      </w:r>
      <w:r w:rsidR="00BD7778">
        <w:t>х</w:t>
      </w:r>
      <w:r w:rsidR="00BD7778" w:rsidRPr="00123365">
        <w:t xml:space="preserve"> рекомендаци</w:t>
      </w:r>
      <w:r w:rsidR="00BD7778">
        <w:t>й о</w:t>
      </w:r>
      <w:r w:rsidR="00BD7778" w:rsidRPr="00123365">
        <w:t xml:space="preserve"> порядке формирования территориальных, </w:t>
      </w:r>
      <w:r w:rsidR="00BD7778">
        <w:t>о</w:t>
      </w:r>
      <w:r w:rsidR="00BD7778" w:rsidRPr="00123365">
        <w:t>кружных и участковых избирательных комиссий</w:t>
      </w:r>
      <w:r w:rsidR="00BD7778" w:rsidRPr="00F434AB">
        <w:t>, утвержденн</w:t>
      </w:r>
      <w:r w:rsidR="00BD7778">
        <w:t>ых</w:t>
      </w:r>
      <w:r w:rsidR="00BD7778" w:rsidRPr="00F434AB">
        <w:t xml:space="preserve"> постановлением Центральной избирательной комиссии </w:t>
      </w:r>
      <w:r w:rsidR="00BD7778" w:rsidRPr="00BE2A6B">
        <w:t>Российской Федерации от 15.03.2023 № 111/863-8, постановления</w:t>
      </w:r>
      <w:r w:rsidR="00BD7778" w:rsidRPr="00F434AB">
        <w:t xml:space="preserve"> Избирательной комиссии Ростовско</w:t>
      </w:r>
      <w:r w:rsidR="00BD7778">
        <w:t xml:space="preserve">й области от 24.05.2018 № 38-9 </w:t>
      </w:r>
      <w:r w:rsidR="00BD7778" w:rsidRPr="00F434AB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D7778">
        <w:t>,</w:t>
      </w:r>
    </w:p>
    <w:p w:rsidR="00303404" w:rsidRPr="006144C8" w:rsidRDefault="00697F5B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303404" w:rsidRPr="00F51D33" w:rsidRDefault="00303404" w:rsidP="00303404">
      <w:pPr>
        <w:ind w:firstLine="708"/>
        <w:jc w:val="center"/>
        <w:rPr>
          <w:szCs w:val="28"/>
        </w:rPr>
      </w:pPr>
      <w:r w:rsidRPr="00F51D33">
        <w:rPr>
          <w:szCs w:val="28"/>
        </w:rPr>
        <w:t>ПОСТАНОВЛЯЕТ:</w:t>
      </w:r>
    </w:p>
    <w:p w:rsidR="005B4595" w:rsidRDefault="000C5F73" w:rsidP="00303404">
      <w:pPr>
        <w:spacing w:after="0" w:line="276" w:lineRule="auto"/>
        <w:ind w:firstLine="851"/>
        <w:rPr>
          <w:bCs/>
          <w:szCs w:val="28"/>
        </w:rPr>
      </w:pPr>
      <w:r w:rsidRPr="000C5F73">
        <w:rPr>
          <w:rFonts w:ascii="Times New Roman CYR" w:hAnsi="Times New Roman CYR"/>
          <w:szCs w:val="28"/>
        </w:rPr>
        <w:t>1</w:t>
      </w:r>
      <w:r>
        <w:rPr>
          <w:rFonts w:ascii="Times New Roman CYR" w:hAnsi="Times New Roman CYR"/>
          <w:szCs w:val="28"/>
        </w:rPr>
        <w:t>.</w:t>
      </w:r>
      <w:r w:rsidR="00894E10">
        <w:rPr>
          <w:rFonts w:ascii="Times New Roman CYR" w:hAnsi="Times New Roman CYR"/>
          <w:szCs w:val="28"/>
        </w:rPr>
        <w:t xml:space="preserve"> </w:t>
      </w:r>
      <w:r w:rsidR="00894E10" w:rsidRPr="00F434AB">
        <w:t>Зачислить в резерв составов участковых к</w:t>
      </w:r>
      <w:r w:rsidR="00894E10">
        <w:t>омиссий избирательных участков, участков референдума</w:t>
      </w:r>
      <w:r w:rsidR="00894E10">
        <w:t xml:space="preserve">, </w:t>
      </w:r>
      <w:r w:rsidR="00894E10" w:rsidRPr="00F434AB">
        <w:t>образованных на территории</w:t>
      </w:r>
      <w:r w:rsidR="00894E10">
        <w:t xml:space="preserve"> </w:t>
      </w:r>
      <w:r w:rsidR="00697F5B">
        <w:rPr>
          <w:bCs/>
          <w:szCs w:val="28"/>
        </w:rPr>
        <w:t>города Каменск-Шахтинский</w:t>
      </w:r>
      <w:r w:rsidR="00894E10">
        <w:rPr>
          <w:bCs/>
          <w:szCs w:val="28"/>
        </w:rPr>
        <w:t>,</w:t>
      </w:r>
      <w:r w:rsidR="005B4595">
        <w:rPr>
          <w:bCs/>
          <w:szCs w:val="28"/>
        </w:rPr>
        <w:t xml:space="preserve"> </w:t>
      </w:r>
      <w:r w:rsidR="000F1DF5">
        <w:rPr>
          <w:bCs/>
        </w:rPr>
        <w:t>лиц согласно прилагаемому списку</w:t>
      </w:r>
      <w:r w:rsidR="000F1DF5" w:rsidRPr="00106436">
        <w:rPr>
          <w:bCs/>
        </w:rPr>
        <w:t>.</w:t>
      </w:r>
    </w:p>
    <w:p w:rsidR="005B4595" w:rsidRDefault="005B4595" w:rsidP="00303404">
      <w:pPr>
        <w:spacing w:after="0" w:line="276" w:lineRule="auto"/>
        <w:ind w:firstLine="851"/>
        <w:rPr>
          <w:rFonts w:ascii="Times New Roman CYR" w:hAnsi="Times New Roman CYR"/>
        </w:rPr>
      </w:pPr>
      <w:r w:rsidRPr="00C91CDE">
        <w:rPr>
          <w:rFonts w:ascii="Times New Roman CYR" w:hAnsi="Times New Roman CYR"/>
          <w:szCs w:val="28"/>
        </w:rPr>
        <w:t>2.</w:t>
      </w:r>
      <w:r>
        <w:rPr>
          <w:rFonts w:ascii="Times New Roman CYR" w:hAnsi="Times New Roman CYR"/>
          <w:sz w:val="32"/>
        </w:rPr>
        <w:t> </w:t>
      </w:r>
      <w:r w:rsidR="00894E10" w:rsidRPr="00F434AB">
        <w:t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</w:t>
      </w:r>
      <w:r w:rsidR="00894E10">
        <w:t xml:space="preserve">астковых избирательных комиссий </w:t>
      </w:r>
      <w:r w:rsidR="00894E10" w:rsidRPr="00F434AB">
        <w:t>и резерва составов участковых комиссий.</w:t>
      </w:r>
    </w:p>
    <w:p w:rsid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lastRenderedPageBreak/>
        <w:t>3. Разместить настоящее постановление на сайте Территориальной избирательной комиссии</w:t>
      </w:r>
      <w:r w:rsidR="00894E10" w:rsidRPr="00894E10">
        <w:rPr>
          <w:szCs w:val="28"/>
        </w:rPr>
        <w:t xml:space="preserve"> </w:t>
      </w:r>
      <w:r w:rsidR="00894E10">
        <w:rPr>
          <w:szCs w:val="28"/>
        </w:rPr>
        <w:t>города Каменск-Шахтинский Ростовской области</w:t>
      </w:r>
      <w:r>
        <w:rPr>
          <w:rFonts w:ascii="Times New Roman CYR" w:hAnsi="Times New Roman CYR"/>
        </w:rPr>
        <w:t xml:space="preserve"> в информационно-телекоммуникационной сети «Интернет».</w:t>
      </w:r>
    </w:p>
    <w:p w:rsidR="00BD7778" w:rsidRP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4. </w:t>
      </w:r>
      <w:r>
        <w:rPr>
          <w:szCs w:val="28"/>
        </w:rPr>
        <w:t>Контроль за выполнением настоящего постановления возложить на секретаря</w:t>
      </w:r>
      <w:r w:rsidR="00894E10" w:rsidRPr="00894E10">
        <w:rPr>
          <w:rFonts w:ascii="Times New Roman CYR" w:hAnsi="Times New Roman CYR"/>
        </w:rPr>
        <w:t xml:space="preserve"> </w:t>
      </w:r>
      <w:r w:rsidR="00894E10">
        <w:rPr>
          <w:rFonts w:ascii="Times New Roman CYR" w:hAnsi="Times New Roman CYR"/>
        </w:rPr>
        <w:t>Территориальной избирательной</w:t>
      </w:r>
      <w:r>
        <w:rPr>
          <w:szCs w:val="28"/>
        </w:rPr>
        <w:t xml:space="preserve"> комиссии</w:t>
      </w:r>
      <w:r w:rsidR="00894E10">
        <w:rPr>
          <w:szCs w:val="28"/>
        </w:rPr>
        <w:t xml:space="preserve"> города Каменск-Шахтинский Ростовской области</w:t>
      </w:r>
      <w:r>
        <w:rPr>
          <w:szCs w:val="28"/>
        </w:rPr>
        <w:t xml:space="preserve"> И.А. Шаршову.</w:t>
      </w:r>
    </w:p>
    <w:p w:rsidR="005B4595" w:rsidRDefault="005B4595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tbl>
      <w:tblPr>
        <w:tblW w:w="9609" w:type="dxa"/>
        <w:tblLook w:val="01E0" w:firstRow="1" w:lastRow="1" w:firstColumn="1" w:lastColumn="1" w:noHBand="0" w:noVBand="0"/>
      </w:tblPr>
      <w:tblGrid>
        <w:gridCol w:w="9567"/>
        <w:gridCol w:w="222"/>
      </w:tblGrid>
      <w:tr w:rsidR="005B4595" w:rsidRPr="00BF333A" w:rsidTr="004469D9">
        <w:trPr>
          <w:trHeight w:val="1260"/>
        </w:trPr>
        <w:tc>
          <w:tcPr>
            <w:tcW w:w="6062" w:type="dxa"/>
          </w:tcPr>
          <w:tbl>
            <w:tblPr>
              <w:tblW w:w="9351" w:type="dxa"/>
              <w:tblLook w:val="01E0" w:firstRow="1" w:lastRow="1" w:firstColumn="1" w:lastColumn="1" w:noHBand="0" w:noVBand="0"/>
            </w:tblPr>
            <w:tblGrid>
              <w:gridCol w:w="4111"/>
              <w:gridCol w:w="2405"/>
              <w:gridCol w:w="2835"/>
            </w:tblGrid>
            <w:tr w:rsidR="003010F6" w:rsidRPr="00BF333A" w:rsidTr="00303404">
              <w:trPr>
                <w:trHeight w:val="780"/>
              </w:trPr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b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Председатель</w:t>
                  </w:r>
                  <w:r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303404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EF5EF5" w:rsidRPr="00BD7778" w:rsidRDefault="00697F5B" w:rsidP="00BE7005">
                  <w:pPr>
                    <w:spacing w:after="0"/>
                    <w:ind w:left="-391" w:firstLine="391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Н.Н. Бородина</w:t>
                  </w:r>
                </w:p>
              </w:tc>
            </w:tr>
            <w:tr w:rsidR="003010F6" w:rsidTr="00303404">
              <w:tc>
                <w:tcPr>
                  <w:tcW w:w="4111" w:type="dxa"/>
                </w:tcPr>
                <w:p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Секретарь</w:t>
                  </w:r>
                  <w:r w:rsidRPr="009F494A"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 w:rsidRPr="009F494A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EF5EF5" w:rsidRPr="00BD7778" w:rsidRDefault="00697F5B" w:rsidP="00BE700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И.А. Шаршова</w:t>
                  </w:r>
                </w:p>
              </w:tc>
            </w:tr>
          </w:tbl>
          <w:p w:rsidR="0010008C" w:rsidRPr="00BD7778" w:rsidRDefault="0010008C" w:rsidP="000C5F73">
            <w:pPr>
              <w:spacing w:after="0"/>
              <w:ind w:firstLine="0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0C5F73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  <w:tr w:rsidR="005B4595" w:rsidTr="004469D9">
        <w:tc>
          <w:tcPr>
            <w:tcW w:w="6062" w:type="dxa"/>
          </w:tcPr>
          <w:p w:rsidR="0010008C" w:rsidRPr="00BD7778" w:rsidRDefault="0010008C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:rsidR="005B4595" w:rsidRPr="00A30339" w:rsidRDefault="005B4595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</w:tr>
    </w:tbl>
    <w:p w:rsidR="00A71A08" w:rsidRDefault="00A71A08" w:rsidP="006004AC">
      <w:pPr>
        <w:spacing w:after="0" w:line="360" w:lineRule="auto"/>
        <w:ind w:firstLine="851"/>
        <w:jc w:val="right"/>
        <w:rPr>
          <w:rFonts w:ascii="Times New Roman CYR" w:hAnsi="Times New Roman CYR"/>
          <w:szCs w:val="28"/>
        </w:rPr>
        <w:sectPr w:rsidR="00A71A08" w:rsidSect="00D3610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A84807" w:rsidRDefault="00A84807" w:rsidP="0000059D">
      <w:pPr>
        <w:tabs>
          <w:tab w:val="left" w:pos="5954"/>
          <w:tab w:val="left" w:pos="6379"/>
        </w:tabs>
        <w:spacing w:after="0"/>
        <w:ind w:left="4536" w:firstLine="0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lastRenderedPageBreak/>
        <w:t>Приложение</w:t>
      </w:r>
      <w:r w:rsidR="005B11F7" w:rsidRPr="0000059D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 xml:space="preserve">к </w:t>
      </w:r>
      <w:r w:rsidR="004E1D30">
        <w:rPr>
          <w:rFonts w:ascii="Times New Roman CYR" w:hAnsi="Times New Roman CYR"/>
          <w:szCs w:val="28"/>
        </w:rPr>
        <w:t>решению</w:t>
      </w:r>
    </w:p>
    <w:p w:rsidR="00A84807" w:rsidRPr="0000059D" w:rsidRDefault="00697F5B" w:rsidP="0000059D">
      <w:pPr>
        <w:tabs>
          <w:tab w:val="left" w:pos="5954"/>
        </w:tabs>
        <w:spacing w:after="0"/>
        <w:ind w:left="4536" w:firstLine="0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Территориальной избирательной комиссии города Каменск-Шахтинский</w:t>
      </w:r>
      <w:r w:rsidR="00960CD4" w:rsidRPr="0000059D">
        <w:rPr>
          <w:rFonts w:ascii="Times New Roman CYR" w:hAnsi="Times New Roman CYR"/>
          <w:szCs w:val="28"/>
        </w:rPr>
        <w:t xml:space="preserve"> </w:t>
      </w:r>
    </w:p>
    <w:p w:rsidR="00A84807" w:rsidRPr="009F494A" w:rsidRDefault="00A84807" w:rsidP="0000059D">
      <w:pPr>
        <w:tabs>
          <w:tab w:val="left" w:pos="5954"/>
        </w:tabs>
        <w:spacing w:after="0"/>
        <w:ind w:left="4536" w:firstLine="0"/>
        <w:jc w:val="center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 xml:space="preserve">от </w:t>
      </w:r>
      <w:r w:rsidR="00303404">
        <w:rPr>
          <w:rFonts w:ascii="Times New Roman CYR" w:hAnsi="Times New Roman CYR"/>
          <w:szCs w:val="28"/>
        </w:rPr>
        <w:t>14</w:t>
      </w:r>
      <w:r w:rsidR="00697F5B">
        <w:rPr>
          <w:rFonts w:ascii="Times New Roman CYR" w:hAnsi="Times New Roman CYR"/>
          <w:szCs w:val="28"/>
        </w:rPr>
        <w:t>.06.2023</w:t>
      </w:r>
      <w:r w:rsidRPr="00537444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года</w:t>
      </w:r>
      <w:r w:rsidRPr="00537444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№</w:t>
      </w:r>
      <w:r w:rsidR="00303404">
        <w:rPr>
          <w:rFonts w:ascii="Times New Roman CYR" w:hAnsi="Times New Roman CYR"/>
          <w:szCs w:val="28"/>
        </w:rPr>
        <w:t xml:space="preserve"> 85-</w:t>
      </w:r>
      <w:r w:rsidR="00894E10">
        <w:rPr>
          <w:rFonts w:ascii="Times New Roman CYR" w:hAnsi="Times New Roman CYR"/>
          <w:szCs w:val="28"/>
        </w:rPr>
        <w:t>3</w:t>
      </w:r>
    </w:p>
    <w:p w:rsidR="00A84807" w:rsidRPr="000B303A" w:rsidRDefault="00A84807" w:rsidP="0000059D">
      <w:pPr>
        <w:spacing w:after="0" w:line="360" w:lineRule="auto"/>
        <w:ind w:left="4536" w:firstLine="0"/>
        <w:jc w:val="center"/>
        <w:rPr>
          <w:rFonts w:ascii="Times New Roman CYR" w:hAnsi="Times New Roman CYR"/>
          <w:b/>
          <w:szCs w:val="28"/>
        </w:rPr>
      </w:pPr>
    </w:p>
    <w:p w:rsidR="00DA612F" w:rsidRPr="00A84807" w:rsidRDefault="00DA612F" w:rsidP="00A84807">
      <w:pPr>
        <w:spacing w:after="0"/>
        <w:ind w:firstLine="851"/>
        <w:jc w:val="center"/>
        <w:rPr>
          <w:rFonts w:ascii="Times New Roman CYR" w:hAnsi="Times New Roman CYR"/>
          <w:szCs w:val="28"/>
        </w:rPr>
      </w:pPr>
    </w:p>
    <w:p w:rsidR="005B4595" w:rsidRPr="00C638AE" w:rsidRDefault="004212A4" w:rsidP="003F3907">
      <w:pPr>
        <w:spacing w:after="0"/>
        <w:ind w:firstLine="0"/>
        <w:jc w:val="center"/>
        <w:rPr>
          <w:b/>
          <w:bCs/>
          <w:szCs w:val="28"/>
        </w:rPr>
      </w:pPr>
      <w:r w:rsidRPr="00106436">
        <w:rPr>
          <w:rFonts w:ascii="Times New Roman CYR" w:hAnsi="Times New Roman CYR"/>
          <w:b/>
        </w:rPr>
        <w:t>Список</w:t>
      </w:r>
      <w:r w:rsidR="003F3907">
        <w:rPr>
          <w:rFonts w:ascii="Times New Roman CYR" w:hAnsi="Times New Roman CYR"/>
          <w:b/>
        </w:rPr>
        <w:t xml:space="preserve"> </w:t>
      </w:r>
      <w:r>
        <w:rPr>
          <w:rFonts w:ascii="Times New Roman CYR" w:hAnsi="Times New Roman CYR"/>
          <w:b/>
        </w:rPr>
        <w:t>лиц</w:t>
      </w:r>
      <w:r w:rsidRPr="008E7123">
        <w:rPr>
          <w:rFonts w:ascii="Times New Roman CYR" w:hAnsi="Times New Roman CYR"/>
          <w:b/>
        </w:rPr>
        <w:t>, зачисленных</w:t>
      </w:r>
      <w:r w:rsidRPr="00106436">
        <w:rPr>
          <w:rFonts w:ascii="Times New Roman CYR" w:hAnsi="Times New Roman CYR"/>
          <w:b/>
        </w:rPr>
        <w:t xml:space="preserve"> в</w:t>
      </w:r>
      <w:r w:rsidRPr="00106436">
        <w:rPr>
          <w:rFonts w:ascii="Times New Roman CYR" w:hAnsi="Times New Roman CYR"/>
          <w:b/>
          <w:sz w:val="32"/>
        </w:rPr>
        <w:t xml:space="preserve"> </w:t>
      </w:r>
      <w:r w:rsidRPr="00106436">
        <w:rPr>
          <w:b/>
          <w:bCs/>
        </w:rPr>
        <w:t>резерв составов участковых комиссий</w:t>
      </w:r>
    </w:p>
    <w:p w:rsidR="00C638AE" w:rsidRDefault="00697F5B" w:rsidP="003F3907">
      <w:pPr>
        <w:spacing w:after="0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Территориальной избирательной комиссии города Каменск-Шахтинский</w:t>
      </w:r>
    </w:p>
    <w:p w:rsidR="00CC0C88" w:rsidRPr="0094773E" w:rsidRDefault="00CC0C88" w:rsidP="00303404">
      <w:pPr>
        <w:spacing w:after="0"/>
        <w:ind w:firstLine="0"/>
        <w:rPr>
          <w:b/>
          <w:bCs/>
          <w:szCs w:val="28"/>
        </w:rPr>
      </w:pPr>
    </w:p>
    <w:p w:rsidR="0010008C" w:rsidRPr="000E76CB" w:rsidRDefault="0010008C" w:rsidP="0010008C"/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268"/>
        <w:gridCol w:w="1418"/>
        <w:gridCol w:w="2409"/>
        <w:gridCol w:w="2410"/>
      </w:tblGrid>
      <w:tr w:rsidR="00DA612F" w:rsidRPr="00C12012" w:rsidTr="00DA612F">
        <w:tc>
          <w:tcPr>
            <w:tcW w:w="817" w:type="dxa"/>
          </w:tcPr>
          <w:p w:rsidR="00DA612F" w:rsidRPr="00C12012" w:rsidRDefault="00DA612F" w:rsidP="0010008C">
            <w:pPr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C12012">
              <w:rPr>
                <w:rFonts w:ascii="Times New Roman CYR" w:hAnsi="Times New Roman CYR"/>
                <w:b/>
                <w:sz w:val="20"/>
              </w:rPr>
              <w:t>№ п/п</w:t>
            </w:r>
          </w:p>
        </w:tc>
        <w:tc>
          <w:tcPr>
            <w:tcW w:w="2268" w:type="dxa"/>
          </w:tcPr>
          <w:p w:rsidR="00DA612F" w:rsidRPr="00C12012" w:rsidRDefault="00DA612F" w:rsidP="0010008C">
            <w:pPr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C12012">
              <w:rPr>
                <w:rFonts w:ascii="Times New Roman CYR" w:hAnsi="Times New Roman CYR"/>
                <w:b/>
                <w:sz w:val="20"/>
              </w:rPr>
              <w:t>Фамилия, имя, отчество</w:t>
            </w:r>
            <w:r w:rsidRPr="00C12012">
              <w:rPr>
                <w:rFonts w:ascii="Times New Roman CYR" w:hAnsi="Times New Roman CYR"/>
                <w:b/>
                <w:sz w:val="20"/>
              </w:rPr>
              <w:br/>
            </w:r>
          </w:p>
        </w:tc>
        <w:tc>
          <w:tcPr>
            <w:tcW w:w="1418" w:type="dxa"/>
          </w:tcPr>
          <w:p w:rsidR="00DA612F" w:rsidRPr="00C12012" w:rsidRDefault="00DA612F" w:rsidP="0010008C">
            <w:pPr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C12012">
              <w:rPr>
                <w:rFonts w:ascii="Times New Roman CYR" w:hAnsi="Times New Roman CYR"/>
                <w:b/>
                <w:sz w:val="20"/>
              </w:rPr>
              <w:t>Дата рождения</w:t>
            </w:r>
          </w:p>
        </w:tc>
        <w:tc>
          <w:tcPr>
            <w:tcW w:w="2409" w:type="dxa"/>
          </w:tcPr>
          <w:p w:rsidR="00DA612F" w:rsidRPr="00C12012" w:rsidRDefault="00DA612F" w:rsidP="0010008C">
            <w:pPr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612BBD">
              <w:rPr>
                <w:b/>
                <w:sz w:val="20"/>
              </w:rPr>
              <w:t>Наименование субъекта выдвижения</w:t>
            </w:r>
          </w:p>
        </w:tc>
        <w:tc>
          <w:tcPr>
            <w:tcW w:w="2410" w:type="dxa"/>
          </w:tcPr>
          <w:p w:rsidR="00DA612F" w:rsidRPr="009C6D0F" w:rsidRDefault="00DA612F" w:rsidP="0010008C">
            <w:pPr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C12012">
              <w:rPr>
                <w:rFonts w:ascii="Times New Roman CYR" w:hAnsi="Times New Roman CYR"/>
                <w:b/>
                <w:sz w:val="20"/>
              </w:rPr>
              <w:t>Очередность</w:t>
            </w:r>
            <w:r w:rsidRPr="009C6D0F">
              <w:rPr>
                <w:rFonts w:ascii="Times New Roman CYR" w:hAnsi="Times New Roman CYR"/>
                <w:b/>
                <w:sz w:val="20"/>
              </w:rPr>
              <w:t xml:space="preserve"> </w:t>
            </w:r>
            <w:r w:rsidRPr="00C12012">
              <w:rPr>
                <w:rFonts w:ascii="Times New Roman CYR" w:hAnsi="Times New Roman CYR"/>
                <w:b/>
                <w:sz w:val="20"/>
              </w:rPr>
              <w:t>назначения, указанная политической партией</w:t>
            </w:r>
          </w:p>
          <w:p w:rsidR="00DA612F" w:rsidRPr="00C12012" w:rsidRDefault="00DA612F" w:rsidP="0010008C">
            <w:pPr>
              <w:ind w:firstLine="0"/>
              <w:jc w:val="center"/>
              <w:rPr>
                <w:rFonts w:ascii="Times New Roman CYR" w:hAnsi="Times New Roman CYR"/>
                <w:b/>
                <w:sz w:val="20"/>
              </w:rPr>
            </w:pPr>
            <w:r w:rsidRPr="00C12012">
              <w:rPr>
                <w:rFonts w:ascii="Times New Roman CYR" w:hAnsi="Times New Roman CYR"/>
                <w:b/>
                <w:sz w:val="20"/>
              </w:rPr>
              <w:t>(при наличии)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1.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Анистратов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Виктор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28.03.1959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Государственное общеобразовательное учреждение Ростовской области "Каменская специальная школа-интернат"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2.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Арсенин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Михаил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23.04.1989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3.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Безотосный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Андрей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Евгеньевич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22.12.1978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АО "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Каменскволокно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>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4.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Беликова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Алла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Викторовна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10.06.1964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№7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5.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Блохина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Анастасия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Андреевна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10.06.2001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№9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6.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Богучарская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Полина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Дмитриевна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22.03.2000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учреждение культуры "Дворец культуры железнодорожников"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 xml:space="preserve">7.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Бундуки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Дана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17.06.1989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учреждение здравоохранения "Центральная городская больница"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8.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Быкадорова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Юлия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Валерьевна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01.07.1984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Государственное общеобразовательное учреждение Ростовской области "Каменская специальная школа-интернат"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9.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Бычкова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Екатерина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04.11.1996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10.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Васильева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Тамара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18.01.1974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11.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Вершинина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Лидия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27.04.1966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№3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12.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Власенко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Татьяна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03.05.1979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№1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13.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Гаврилова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Татьяна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11.06.1958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 xml:space="preserve">собрание избирателей по месту работы - Муниципальное бюджетное образовательное учреждение дополнительного образования "Детская школа искусств 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им.Я.Д.Минченкова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>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14.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Галунова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Дарья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11.06.1999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Государственное общеобразовательное учреждение Ростовской области "Каменская специальная школа-интернат"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15.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Гарматина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Татьяна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Сергеевна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06.05.1985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 xml:space="preserve">собрание избирателей по </w:t>
            </w:r>
            <w:r w:rsidRPr="009F494A">
              <w:rPr>
                <w:rFonts w:ascii="Times New Roman CYR" w:hAnsi="Times New Roman CYR"/>
                <w:sz w:val="20"/>
              </w:rPr>
              <w:lastRenderedPageBreak/>
              <w:t>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 xml:space="preserve">16.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Герман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Сергей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14.11.1961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дошкольное образовательное учреждение детский сад комбинированного вида № 36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17.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Гладченко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22.09.1984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казенное учреждение "Центр бухгалтерского учета, хозяйственного обеспечения  и методического сопровождения муниципальных образовательных организаций"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18.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Гнилорыбова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Ивановна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03.01.1972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казенное учреждение "Центр бухгалтерского и технического обслуживания учреждений культуры и дополнительного образования в сфере культуры"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19.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Голубина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Наталья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02.02.1971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гимназия №12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20.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Гриднев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Павел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Сергеевич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26.09.1987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21.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Гриднева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Наталия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05.06.1977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22.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Гриценко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Анастасия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18.10.1998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№7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23.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Гришкина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Диана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24.06.1999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 xml:space="preserve">24.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Дедерер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Светлана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19.04.1982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№7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25.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Денисенко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Светлана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10.06.1976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учреждение здравоохранения "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Центральнаяч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городская больница"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26.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Джалагония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Хатуна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Тамазовна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28.07.1992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учреждение здравоохранения "Центральная городская больница"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27.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Дмитриева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Анастасия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08.04.1994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казенное учреждение "Центр бухгалтерского учета, хозяйственного обеспечения  и методического сопровождения муниципальных образовательных организаций"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28.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Дмитрова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Станиславовна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18.01.1975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 политической партии "КОММУНИСТИЧЕСКАЯ ПАРТИЯ РОССИЙСКОЙ ФЕДЕРАЦИИ"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29.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Додонова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Алла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06.10.2001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№9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30.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Долгопятова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05.02.1961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31.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Дубова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Дарья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Борисовна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07.03.1993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 xml:space="preserve">собрание избирателей по месту работы - Государственное общеобразовательное учреждение Ростовской </w:t>
            </w:r>
            <w:r w:rsidRPr="009F494A">
              <w:rPr>
                <w:rFonts w:ascii="Times New Roman CYR" w:hAnsi="Times New Roman CYR"/>
                <w:sz w:val="20"/>
              </w:rPr>
              <w:lastRenderedPageBreak/>
              <w:t>области "Каменская специальная школа-интернат"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 xml:space="preserve">32.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Елфимова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Светлана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Петровна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27.02.1982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дополнительного образования "Детская музыкальная школа"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33.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Естремская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Надежда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29.05.1968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 политической партии "КОММУНИСТИЧЕСКАЯ ПАРТИЯ РОССИЙСКОЙ ФЕДЕРАЦИИ"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34.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Жильцова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Ольга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Евгеньевна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18.07.1981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№1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35.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Жуликов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Андрей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Геннадьевич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18.10.1993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36.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Зубахин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Ярослав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Евгеньевич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02.03.2005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Региональное отделение в Ростовской области Политической партии "НОВЫЕ ЛЮДИ"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37.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Иванникова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Дарья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Викторовна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12.10.1993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38.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Илюхина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27.07.1967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№3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39.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Кадырова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Викторовна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30.08.1982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Государственное казенное общеобразовательное учреждение Ростовской области "Каменская специальная школа-15"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40.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Кадькалова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Светлана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14.07.1971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Всероссийской </w:t>
            </w:r>
            <w:r w:rsidRPr="009F494A">
              <w:rPr>
                <w:rFonts w:ascii="Times New Roman CYR" w:hAnsi="Times New Roman CYR"/>
                <w:sz w:val="20"/>
              </w:rPr>
              <w:lastRenderedPageBreak/>
              <w:t>политической партии "ЕДИНАЯ РОССИЯ"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 xml:space="preserve">41.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Квиткин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Артем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Сергеевич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27.04.2002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 политической партии "КОММУНИСТИЧЕСКАЯ ПАРТИЯ РОССИЙСКОЙ ФЕДЕРАЦИИ"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42.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Китаева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Оксана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Викторовна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13.09.2002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№11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43.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Китель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Татьяна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22.09.1984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казенное учреждение "Центр бухгалтерского учета, хозяйственного обеспечения  и методического сопровождения муниципальных образовательных организаций"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44.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Ковтунова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Варвара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Геннадьевна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26.02.1988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Государственное бюджетное учреждение социального обслуживания населения РО "Социально-реабилитационный центр для несовершеннолетних"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45.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Кононова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Наталия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29.08.1982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учреждение здравоохранения "Центральная городская больница"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46.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Корнилова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Ирина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17.01.1995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АО "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Каменскволокно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>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47.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Косоногова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Людмила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21.12.1987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 политической партии "КОММУНИСТИЧЕСКАЯ ПАРТИЯ РОССИЙСКОЙ ФЕДЕРАЦИИ"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48.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Костина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Евгения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Андреевна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08.10.1984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</w:t>
            </w:r>
            <w:r w:rsidRPr="009F494A">
              <w:rPr>
                <w:rFonts w:ascii="Times New Roman CYR" w:hAnsi="Times New Roman CYR"/>
                <w:sz w:val="20"/>
              </w:rPr>
              <w:lastRenderedPageBreak/>
              <w:t>Всероссийской политической партии "ЕДИНАЯ РОССИЯ"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 xml:space="preserve">49.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Кушнарева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Дарья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Геннадьевна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16.01.1995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учреждение культуры "Дворец культуры железнодорожников"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50.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Левашева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Ольга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02.12.1988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№17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51.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Леонова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Валерия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04.10.1994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52.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Леонова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Марина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12.07.1962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53.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Логвинова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Марина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01.03.1983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Государственное общеобразовательное учреждение Ростовской области "Каменская специальная школа-интернат"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54.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Любиченко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22.09.1976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55.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Магомедова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Анатольевна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06.04.1987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56.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Макаренко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Ольга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Витальевна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17.06.1972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57.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Макарова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Светлана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14.01.1960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58.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Максименко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Татьяна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07.05.1983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Акционерное общество "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Каменскволокно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>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59.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Максимчук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Анна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22.06.1998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 xml:space="preserve">собрание избирателей по месту работы - Государственное общеобразовательное </w:t>
            </w:r>
            <w:r w:rsidRPr="009F494A">
              <w:rPr>
                <w:rFonts w:ascii="Times New Roman CYR" w:hAnsi="Times New Roman CYR"/>
                <w:sz w:val="20"/>
              </w:rPr>
              <w:lastRenderedPageBreak/>
              <w:t>учреждение Ростовской области "Каменская специальная школа-интернат"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 xml:space="preserve">60.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Матросова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Павловна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10.04.1963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№9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61.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Митрофанова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Наталья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Евгеньевна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12.04.1996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Государственное бюджетное профессиональное образовательное учреждение Ростовской области "Каменский педагогический колледж"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62.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Михайлова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Людмила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15.03.1953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 политической партии "КОММУНИСТИЧЕСКАЯ ПАРТИЯ РОССИЙСКОЙ ФЕДЕРАЦИИ"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63.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Михеева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Наталия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17.04.1977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учреждение здравоохранения "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Центральнаяч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городская больница"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64.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Монастырскова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Екатерина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05.04.1990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войсковая часть 45278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65.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Морозова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Галина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Валентиновна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03.07.1966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казенное учреждение "Центр бухгалтерского учета и методического сопровождения муниципальных организаций"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66.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Мохирева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Любовь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23.10.1977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 №14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67.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Мухина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Галина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Николаевна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26.10.1975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 xml:space="preserve">собрание избирателей по месту работы - </w:t>
            </w:r>
            <w:r w:rsidRPr="009F494A">
              <w:rPr>
                <w:rFonts w:ascii="Times New Roman CYR" w:hAnsi="Times New Roman CYR"/>
                <w:sz w:val="20"/>
              </w:rPr>
              <w:lastRenderedPageBreak/>
              <w:t>Муниципальное бюджетное образовательное учреждение средняя общеобразовательная школа №17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 xml:space="preserve">68.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Нероденко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Марина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Григорьевна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07.09.1962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69.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Никитина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Светлана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Эдуардовна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17.05.1988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70.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Олимпиева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02.04.1977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Государственное казенное общеобразовательное учреждение Ростовской области "Каменская специальная школа №15"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71.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Палкина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Светлана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Петровна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09.01.1979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Государственное казенное общеобразовательное учреждение Ростовской области "Каменская специальная школа №15"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72.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Письменскова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Оксана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16.01.1979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образовательное учреждение средняя общеобразовательная школа №14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73.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Поляк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Андреевна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09.09.1991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дошкольное образовательное учреждение детский сад комбинированного вида № 2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74.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Полякова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Виктория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Викторовна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22.02.1966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 xml:space="preserve">собрание избирателей по месту работы - Муниципальное бюджетное образовательное учреждение дополнительного образования "Детская школа искусств 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им.Я.Д.Минченкова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>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75.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Попова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Наталья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Геннадьевна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22.01.1974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 политической партии </w:t>
            </w:r>
            <w:r w:rsidRPr="009F494A">
              <w:rPr>
                <w:rFonts w:ascii="Times New Roman CYR" w:hAnsi="Times New Roman CYR"/>
                <w:sz w:val="20"/>
              </w:rPr>
              <w:lastRenderedPageBreak/>
              <w:t>"КОММУНИСТИЧЕСКАЯ ПАРТИЯ РОССИЙСКОЙ ФЕДЕРАЦИИ"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 xml:space="preserve">76.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Радченко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Ирина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14.05.1962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 политической партии "КОММУНИСТИЧЕСКАЯ ПАРТИЯ РОССИЙСКОЙ ФЕДЕРАЦИИ"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77.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Рожкова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Ольга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15.11.1981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МУП "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Каменсктеплосети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>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78.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Романов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Георгиевич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10.05.1978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 xml:space="preserve">Местное отделение Социалистической политической партии "СПРАВЕДЛИВАЯ РОССИЯ-ПАТРИОТЫ-ЗА ПРАВДУ" в 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г.Каменск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>-Шахтинский Ростовской области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79.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Рудакова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07.11.1975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учреждение "Центр социального обслуживания граждан пожилого возраста и инвалидов"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80.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Сабинина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Анна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Владимировна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17.06.1977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81.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Савченко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Галина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Вячеславовна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31.08.1965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учреждение здравоохранения "Городская больница №1"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82.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Самохина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22.06.1986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83.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Сапрунова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Татьяна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Михайловна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17.01.1951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84.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Святченко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Людмила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20.10.1974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Акционерное общество "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Каменскволокно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>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85.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Сумец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Виктория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Григорьевна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02.03.1975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86.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Третьякова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Наталья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Михайловна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25.12.1987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АО "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Каменскволокно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>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 xml:space="preserve">87.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Федунова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Ирина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Михайловна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16.03.1963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88.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Фучужина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Павловна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03.05.1973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89.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Хазизова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Яна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Александровна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09.03.1988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казенное учреждение "Центр бухгалтерского учета, хозяйственного обеспечения  и методического сопровождения муниципальных образовательных организаций"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90.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Цветкова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Эргардовна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13.08.1964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91.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Цуркина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Яна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12.04.1986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92.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Чаевцев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Юрий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Викторович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17.04.1975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 политической партии "КОММУНИСТИЧЕСКАЯ ПАРТИЯ РОССИЙСКОЙ ФЕДЕРАЦИИ"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93.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Чекмарев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Николай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Федорович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06.01.1959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 политической партии "КОММУНИСТИЧЕСКАЯ ПАРТИЯ РОССИЙСКОЙ ФЕДЕРАЦИИ"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94.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Чернобровкин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Евгений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Борисович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11.04.1998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Государственное бюджетное профессиональное образовательное учреждение Ростовской области "Каменский педагогический колледж"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95.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Черных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Георгиевна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22.04.1967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96.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Шварцкоп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Олеся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Сергеевна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12.04.1985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Муниципальное бюджетное учреждение здравоохранения "Центральная городская больница"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97.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Шобанова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01.01.1983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Каменск-</w:t>
            </w:r>
            <w:proofErr w:type="spellStart"/>
            <w:r w:rsidRPr="009F494A">
              <w:rPr>
                <w:rFonts w:ascii="Times New Roman CYR" w:hAnsi="Times New Roman CYR"/>
                <w:sz w:val="20"/>
              </w:rPr>
              <w:t>Шахтинское</w:t>
            </w:r>
            <w:proofErr w:type="spellEnd"/>
            <w:r w:rsidRPr="009F494A">
              <w:rPr>
                <w:rFonts w:ascii="Times New Roman CYR" w:hAnsi="Times New Roman CYR"/>
                <w:sz w:val="20"/>
              </w:rPr>
              <w:t xml:space="preserve"> местное отделение </w:t>
            </w:r>
            <w:r w:rsidRPr="009F494A">
              <w:rPr>
                <w:rFonts w:ascii="Times New Roman CYR" w:hAnsi="Times New Roman CYR"/>
                <w:sz w:val="20"/>
              </w:rPr>
              <w:lastRenderedPageBreak/>
              <w:t>Всероссийской политической партии "ЕДИНАЯ РОССИЯ"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>-</w:t>
            </w:r>
          </w:p>
        </w:tc>
      </w:tr>
      <w:tr w:rsidR="00697F5B" w:rsidRPr="00A30339" w:rsidTr="00DA612F">
        <w:tc>
          <w:tcPr>
            <w:tcW w:w="817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lastRenderedPageBreak/>
              <w:t xml:space="preserve">98. </w:t>
            </w:r>
          </w:p>
        </w:tc>
        <w:tc>
          <w:tcPr>
            <w:tcW w:w="226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Щагина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Ирина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Евгеньевна</w:t>
            </w:r>
            <w:proofErr w:type="spellEnd"/>
          </w:p>
        </w:tc>
        <w:tc>
          <w:tcPr>
            <w:tcW w:w="1418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05.12.1959</w:t>
            </w:r>
          </w:p>
        </w:tc>
        <w:tc>
          <w:tcPr>
            <w:tcW w:w="2409" w:type="dxa"/>
          </w:tcPr>
          <w:p w:rsidR="00697F5B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жительства</w:t>
            </w:r>
          </w:p>
        </w:tc>
        <w:tc>
          <w:tcPr>
            <w:tcW w:w="2410" w:type="dxa"/>
          </w:tcPr>
          <w:p w:rsidR="00697F5B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  <w:tr w:rsidR="00DA612F" w:rsidRPr="00A30339" w:rsidTr="00DA612F">
        <w:tc>
          <w:tcPr>
            <w:tcW w:w="817" w:type="dxa"/>
          </w:tcPr>
          <w:p w:rsidR="00DA612F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 xml:space="preserve">99. </w:t>
            </w:r>
          </w:p>
        </w:tc>
        <w:tc>
          <w:tcPr>
            <w:tcW w:w="2268" w:type="dxa"/>
          </w:tcPr>
          <w:p w:rsidR="00DA612F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Ющенко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Алена</w:t>
            </w:r>
            <w:proofErr w:type="spellEnd"/>
            <w:r>
              <w:rPr>
                <w:rFonts w:ascii="Times New Roman CYR" w:hAnsi="Times New Roman CYR"/>
                <w:sz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/>
                <w:sz w:val="24"/>
                <w:lang w:val="en-US"/>
              </w:rPr>
              <w:t>Алексеевна</w:t>
            </w:r>
            <w:proofErr w:type="spellEnd"/>
          </w:p>
        </w:tc>
        <w:tc>
          <w:tcPr>
            <w:tcW w:w="1418" w:type="dxa"/>
          </w:tcPr>
          <w:p w:rsidR="00DA612F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13.09.1994</w:t>
            </w:r>
          </w:p>
        </w:tc>
        <w:tc>
          <w:tcPr>
            <w:tcW w:w="2409" w:type="dxa"/>
          </w:tcPr>
          <w:p w:rsidR="00DA612F" w:rsidRPr="009F494A" w:rsidRDefault="00697F5B" w:rsidP="00E21C25">
            <w:pPr>
              <w:ind w:firstLine="0"/>
              <w:jc w:val="center"/>
              <w:rPr>
                <w:rFonts w:ascii="Times New Roman CYR" w:hAnsi="Times New Roman CYR"/>
                <w:sz w:val="20"/>
              </w:rPr>
            </w:pPr>
            <w:r w:rsidRPr="009F494A">
              <w:rPr>
                <w:rFonts w:ascii="Times New Roman CYR" w:hAnsi="Times New Roman CYR"/>
                <w:sz w:val="20"/>
              </w:rPr>
              <w:t>собрание избирателей по месту работы - ООО "КЗТМ"</w:t>
            </w:r>
          </w:p>
        </w:tc>
        <w:tc>
          <w:tcPr>
            <w:tcW w:w="2410" w:type="dxa"/>
          </w:tcPr>
          <w:p w:rsidR="00DA612F" w:rsidRPr="00DA612F" w:rsidRDefault="00697F5B" w:rsidP="002955C9">
            <w:pPr>
              <w:ind w:firstLine="0"/>
              <w:jc w:val="center"/>
              <w:rPr>
                <w:rFonts w:ascii="Times New Roman CYR" w:hAnsi="Times New Roman CYR"/>
                <w:sz w:val="24"/>
                <w:lang w:val="en-US"/>
              </w:rPr>
            </w:pPr>
            <w:r>
              <w:rPr>
                <w:rFonts w:ascii="Times New Roman CYR" w:hAnsi="Times New Roman CYR"/>
                <w:sz w:val="24"/>
                <w:lang w:val="en-US"/>
              </w:rPr>
              <w:t>-</w:t>
            </w:r>
          </w:p>
        </w:tc>
      </w:tr>
    </w:tbl>
    <w:p w:rsidR="00A92350" w:rsidRDefault="00A92350"/>
    <w:sectPr w:rsidR="00A92350" w:rsidSect="00D3610F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FD3" w:rsidRDefault="00212FD3" w:rsidP="00A71A08">
      <w:pPr>
        <w:spacing w:after="0"/>
      </w:pPr>
      <w:r>
        <w:separator/>
      </w:r>
    </w:p>
  </w:endnote>
  <w:endnote w:type="continuationSeparator" w:id="0">
    <w:p w:rsidR="00212FD3" w:rsidRDefault="00212FD3" w:rsidP="00A71A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 w:rsidP="00D361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FD3" w:rsidRDefault="00212FD3" w:rsidP="00A71A08">
      <w:pPr>
        <w:spacing w:after="0"/>
      </w:pPr>
      <w:r>
        <w:separator/>
      </w:r>
    </w:p>
  </w:footnote>
  <w:footnote w:type="continuationSeparator" w:id="0">
    <w:p w:rsidR="00212FD3" w:rsidRDefault="00212FD3" w:rsidP="00A71A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778" w:rsidRDefault="00BD777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66AA"/>
    <w:rsid w:val="0000059D"/>
    <w:rsid w:val="0001253F"/>
    <w:rsid w:val="000147A9"/>
    <w:rsid w:val="00077224"/>
    <w:rsid w:val="000C5F73"/>
    <w:rsid w:val="000D119A"/>
    <w:rsid w:val="000E76CB"/>
    <w:rsid w:val="000F1DF5"/>
    <w:rsid w:val="0010008C"/>
    <w:rsid w:val="00190FF0"/>
    <w:rsid w:val="001B7CD1"/>
    <w:rsid w:val="001C63D4"/>
    <w:rsid w:val="00212FD3"/>
    <w:rsid w:val="00233099"/>
    <w:rsid w:val="00287648"/>
    <w:rsid w:val="002955C9"/>
    <w:rsid w:val="002D0C26"/>
    <w:rsid w:val="002E36E9"/>
    <w:rsid w:val="003010F6"/>
    <w:rsid w:val="00301361"/>
    <w:rsid w:val="00303404"/>
    <w:rsid w:val="00363EE3"/>
    <w:rsid w:val="00395D0F"/>
    <w:rsid w:val="003B396C"/>
    <w:rsid w:val="003C3DC7"/>
    <w:rsid w:val="003E008B"/>
    <w:rsid w:val="003F16DC"/>
    <w:rsid w:val="003F3907"/>
    <w:rsid w:val="004212A4"/>
    <w:rsid w:val="004469D9"/>
    <w:rsid w:val="004E1D30"/>
    <w:rsid w:val="004F2D98"/>
    <w:rsid w:val="004F6D4E"/>
    <w:rsid w:val="00502167"/>
    <w:rsid w:val="00537444"/>
    <w:rsid w:val="005B11F7"/>
    <w:rsid w:val="005B2366"/>
    <w:rsid w:val="005B4595"/>
    <w:rsid w:val="006004AC"/>
    <w:rsid w:val="006144C8"/>
    <w:rsid w:val="0062125A"/>
    <w:rsid w:val="006245F5"/>
    <w:rsid w:val="006507CB"/>
    <w:rsid w:val="00677DC6"/>
    <w:rsid w:val="00697F5B"/>
    <w:rsid w:val="006D5C3C"/>
    <w:rsid w:val="006E36E4"/>
    <w:rsid w:val="006F3652"/>
    <w:rsid w:val="00722B4D"/>
    <w:rsid w:val="00745517"/>
    <w:rsid w:val="007561CC"/>
    <w:rsid w:val="00766814"/>
    <w:rsid w:val="0078183C"/>
    <w:rsid w:val="007D730C"/>
    <w:rsid w:val="007F38DF"/>
    <w:rsid w:val="00871E47"/>
    <w:rsid w:val="008764DF"/>
    <w:rsid w:val="00894E10"/>
    <w:rsid w:val="008954D0"/>
    <w:rsid w:val="00895E00"/>
    <w:rsid w:val="008B50EF"/>
    <w:rsid w:val="008C09FF"/>
    <w:rsid w:val="008F318A"/>
    <w:rsid w:val="008F7D6B"/>
    <w:rsid w:val="0092307B"/>
    <w:rsid w:val="0094773E"/>
    <w:rsid w:val="00960CD4"/>
    <w:rsid w:val="009631AB"/>
    <w:rsid w:val="00997CE6"/>
    <w:rsid w:val="009C2FE5"/>
    <w:rsid w:val="009C323A"/>
    <w:rsid w:val="009F05B6"/>
    <w:rsid w:val="009F494A"/>
    <w:rsid w:val="009F5906"/>
    <w:rsid w:val="00A06118"/>
    <w:rsid w:val="00A71A08"/>
    <w:rsid w:val="00A833DE"/>
    <w:rsid w:val="00A84807"/>
    <w:rsid w:val="00A86DC7"/>
    <w:rsid w:val="00A92350"/>
    <w:rsid w:val="00B12042"/>
    <w:rsid w:val="00B64CEA"/>
    <w:rsid w:val="00B94765"/>
    <w:rsid w:val="00B9655A"/>
    <w:rsid w:val="00BC7636"/>
    <w:rsid w:val="00BD04A8"/>
    <w:rsid w:val="00BD7778"/>
    <w:rsid w:val="00BE7005"/>
    <w:rsid w:val="00C266AA"/>
    <w:rsid w:val="00C638AE"/>
    <w:rsid w:val="00C85A8D"/>
    <w:rsid w:val="00C97180"/>
    <w:rsid w:val="00CA283F"/>
    <w:rsid w:val="00CB7C81"/>
    <w:rsid w:val="00CC0C88"/>
    <w:rsid w:val="00D07A3E"/>
    <w:rsid w:val="00D3610F"/>
    <w:rsid w:val="00D377BE"/>
    <w:rsid w:val="00D43C30"/>
    <w:rsid w:val="00DA612F"/>
    <w:rsid w:val="00DC3322"/>
    <w:rsid w:val="00DF1E41"/>
    <w:rsid w:val="00E1553A"/>
    <w:rsid w:val="00E21C25"/>
    <w:rsid w:val="00E3085B"/>
    <w:rsid w:val="00E41CB9"/>
    <w:rsid w:val="00E47A65"/>
    <w:rsid w:val="00E57A3F"/>
    <w:rsid w:val="00ED7BF4"/>
    <w:rsid w:val="00EF5EF5"/>
    <w:rsid w:val="00F418C2"/>
    <w:rsid w:val="00F908E5"/>
    <w:rsid w:val="00FB1AAE"/>
    <w:rsid w:val="00FB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A0CB00E-291C-4A6E-AC0A-8968F0A5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B7C81"/>
    <w:pPr>
      <w:keepNext/>
      <w:widowControl w:val="0"/>
      <w:spacing w:after="0"/>
      <w:ind w:firstLine="0"/>
      <w:jc w:val="center"/>
      <w:outlineLvl w:val="0"/>
    </w:pPr>
    <w:rPr>
      <w:b/>
      <w:kern w:val="28"/>
    </w:rPr>
  </w:style>
  <w:style w:type="paragraph" w:styleId="6">
    <w:name w:val="heading 6"/>
    <w:basedOn w:val="a"/>
    <w:next w:val="a"/>
    <w:link w:val="60"/>
    <w:qFormat/>
    <w:rsid w:val="00CB7C81"/>
    <w:pPr>
      <w:keepNext/>
      <w:widowControl w:val="0"/>
      <w:spacing w:after="0"/>
      <w:ind w:firstLine="0"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C81"/>
    <w:rPr>
      <w:rFonts w:ascii="Times New Roman" w:eastAsia="Times New Roman" w:hAnsi="Times New Roman"/>
      <w:b/>
      <w:kern w:val="28"/>
      <w:sz w:val="28"/>
    </w:rPr>
  </w:style>
  <w:style w:type="character" w:customStyle="1" w:styleId="60">
    <w:name w:val="Заголовок 6 Знак"/>
    <w:basedOn w:val="a0"/>
    <w:link w:val="6"/>
    <w:rsid w:val="00CB7C81"/>
    <w:rPr>
      <w:rFonts w:ascii="Times New Roman" w:eastAsia="Times New Roman" w:hAnsi="Times New Roman"/>
      <w:b/>
      <w:spacing w:val="60"/>
      <w:sz w:val="24"/>
    </w:rPr>
  </w:style>
  <w:style w:type="paragraph" w:styleId="a3">
    <w:name w:val="header"/>
    <w:basedOn w:val="a"/>
    <w:link w:val="a4"/>
    <w:uiPriority w:val="99"/>
    <w:semiHidden/>
    <w:unhideWhenUsed/>
    <w:rsid w:val="00A71A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A08"/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71A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A08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uiPriority w:val="99"/>
    <w:semiHidden/>
    <w:unhideWhenUsed/>
    <w:rsid w:val="00303404"/>
    <w:pPr>
      <w:spacing w:after="0"/>
      <w:ind w:firstLine="0"/>
      <w:jc w:val="center"/>
    </w:pPr>
    <w:rPr>
      <w:sz w:val="24"/>
      <w:szCs w:val="24"/>
      <w:lang w:val="x-none"/>
    </w:rPr>
  </w:style>
  <w:style w:type="character" w:customStyle="1" w:styleId="a8">
    <w:name w:val="Основной текст Знак"/>
    <w:basedOn w:val="a0"/>
    <w:link w:val="a7"/>
    <w:uiPriority w:val="99"/>
    <w:semiHidden/>
    <w:rsid w:val="00303404"/>
    <w:rPr>
      <w:rFonts w:ascii="Times New Roman" w:eastAsia="Times New Roman" w:hAnsi="Times New Roman"/>
      <w:sz w:val="24"/>
      <w:szCs w:val="24"/>
      <w:lang w:val="x-none"/>
    </w:rPr>
  </w:style>
  <w:style w:type="paragraph" w:styleId="2">
    <w:name w:val="Body Text 2"/>
    <w:basedOn w:val="a"/>
    <w:link w:val="20"/>
    <w:semiHidden/>
    <w:rsid w:val="00303404"/>
    <w:pPr>
      <w:spacing w:line="480" w:lineRule="auto"/>
      <w:ind w:firstLine="0"/>
      <w:jc w:val="left"/>
    </w:pPr>
    <w:rPr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303404"/>
    <w:rPr>
      <w:rFonts w:ascii="Times New Roman" w:eastAsia="Times New Roman" w:hAnsi="Times New Roman"/>
      <w:sz w:val="28"/>
      <w:szCs w:val="24"/>
      <w:lang w:val="x-none" w:eastAsia="x-none"/>
    </w:rPr>
  </w:style>
  <w:style w:type="paragraph" w:customStyle="1" w:styleId="ConsNonformat">
    <w:name w:val="ConsNonformat"/>
    <w:rsid w:val="0030340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3034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34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841\&#1047;&#1072;&#1095;&#1080;&#1089;&#1083;&#1077;&#1085;&#1080;&#1077;%20&#1074;%20&#1088;&#1077;&#1079;&#1077;&#1088;&#1074;%20&#1089;&#1086;&#1089;&#1090;&#1072;&#1074;&#1086;&#1074;%20&#1059;&#1048;&#1050;%20&#1058;&#1048;&#1050;&#1086;&#108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E705A-235E-4F5C-8A9E-A7F22BD49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Зачисление в резерв составов УИК ТИКом</Template>
  <TotalTime>36</TotalTime>
  <Pages>14</Pages>
  <Words>2590</Words>
  <Characters>14765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17321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ТИК</cp:lastModifiedBy>
  <cp:revision>5</cp:revision>
  <cp:lastPrinted>2023-06-21T11:24:00Z</cp:lastPrinted>
  <dcterms:created xsi:type="dcterms:W3CDTF">2023-06-15T11:11:00Z</dcterms:created>
  <dcterms:modified xsi:type="dcterms:W3CDTF">2023-06-21T11:25:00Z</dcterms:modified>
</cp:coreProperties>
</file>